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78844" w14:textId="1E47FF3A" w:rsidR="007D36B0" w:rsidRDefault="005C5695" w:rsidP="007D36B0">
      <w:pPr>
        <w:pStyle w:val="Title"/>
        <w:spacing w:before="720"/>
        <w:ind w:right="567"/>
        <w:rPr>
          <w:sz w:val="128"/>
          <w:szCs w:val="128"/>
        </w:rPr>
      </w:pPr>
      <w:r w:rsidRPr="007D36B0">
        <w:rPr>
          <w:noProof/>
          <w:sz w:val="128"/>
          <w:szCs w:val="128"/>
          <w:lang w:val="en-NZ" w:eastAsia="en-NZ"/>
        </w:rPr>
        <w:drawing>
          <wp:anchor distT="0" distB="0" distL="114300" distR="114300" simplePos="0" relativeHeight="251658240" behindDoc="1" locked="0" layoutInCell="1" allowOverlap="1" wp14:anchorId="6B1DE821" wp14:editId="755F231C">
            <wp:simplePos x="0" y="0"/>
            <wp:positionH relativeFrom="page">
              <wp:posOffset>-63500</wp:posOffset>
            </wp:positionH>
            <wp:positionV relativeFrom="page">
              <wp:posOffset>3733800</wp:posOffset>
            </wp:positionV>
            <wp:extent cx="10806430" cy="52197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box-A3-72dpi_leaf_2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905" b="35953"/>
                    <a:stretch/>
                  </pic:blipFill>
                  <pic:spPr bwMode="auto">
                    <a:xfrm>
                      <a:off x="0" y="0"/>
                      <a:ext cx="10806430" cy="521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36B0">
        <w:rPr>
          <w:noProof/>
          <w:sz w:val="128"/>
          <w:szCs w:val="128"/>
          <w:lang w:val="en-NZ" w:eastAsia="en-NZ"/>
        </w:rPr>
        <w:drawing>
          <wp:anchor distT="0" distB="0" distL="114300" distR="114300" simplePos="0" relativeHeight="251656192" behindDoc="1" locked="0" layoutInCell="1" allowOverlap="1" wp14:anchorId="5DD2E361" wp14:editId="7E69E3F7">
            <wp:simplePos x="0" y="0"/>
            <wp:positionH relativeFrom="page">
              <wp:posOffset>-57150</wp:posOffset>
            </wp:positionH>
            <wp:positionV relativeFrom="page">
              <wp:posOffset>-19050</wp:posOffset>
            </wp:positionV>
            <wp:extent cx="13011150" cy="86741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1150" cy="867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7D49" w:rsidRPr="007D36B0">
        <w:rPr>
          <w:noProof/>
          <w:sz w:val="128"/>
          <w:szCs w:val="128"/>
          <w:lang w:val="en-NZ" w:eastAsia="en-NZ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F5B71DE" wp14:editId="322C244C">
                <wp:simplePos x="0" y="0"/>
                <wp:positionH relativeFrom="column">
                  <wp:posOffset>162560</wp:posOffset>
                </wp:positionH>
                <wp:positionV relativeFrom="paragraph">
                  <wp:posOffset>-916940</wp:posOffset>
                </wp:positionV>
                <wp:extent cx="2533650" cy="2400300"/>
                <wp:effectExtent l="0" t="0" r="0" b="0"/>
                <wp:wrapTopAndBottom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2400300"/>
                          <a:chOff x="0" y="0"/>
                          <a:chExt cx="2150745" cy="2112645"/>
                        </a:xfrm>
                      </wpg:grpSpPr>
                      <wpg:grpSp>
                        <wpg:cNvPr id="51" name="Group 51"/>
                        <wpg:cNvGrpSpPr/>
                        <wpg:grpSpPr>
                          <a:xfrm>
                            <a:off x="0" y="0"/>
                            <a:ext cx="2150745" cy="2112645"/>
                            <a:chOff x="-38100" y="0"/>
                            <a:chExt cx="2150745" cy="2112645"/>
                          </a:xfrm>
                        </wpg:grpSpPr>
                        <pic:pic xmlns:pic="http://schemas.openxmlformats.org/drawingml/2006/picture">
                          <pic:nvPicPr>
                            <pic:cNvPr id="2" name="Pictur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112645" cy="21126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3" name="Text Box 3"/>
                          <wps:cNvSpPr txBox="1"/>
                          <wps:spPr>
                            <a:xfrm>
                              <a:off x="-38100" y="533401"/>
                              <a:ext cx="2150745" cy="1066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id w:val="2174739"/>
                                  <w:placeholder>
                                    <w:docPart w:val="51EA19EAB3BB4A6E9E37B72A7449BF1B"/>
                                  </w:placeholder>
                                </w:sdtPr>
                                <w:sdtEndPr/>
                                <w:sdtContent>
                                  <w:p w14:paraId="049333E9" w14:textId="77777777" w:rsidR="007C15DF" w:rsidRPr="000A4EB2" w:rsidRDefault="00E57D49" w:rsidP="009F36E8">
                                    <w:pPr>
                                      <w:pStyle w:val="DiskTextWhite"/>
                                    </w:pPr>
                                    <w:r>
                                      <w:t>community consultation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" name="Straight Connector 4"/>
                        <wps:cNvCnPr/>
                        <wps:spPr>
                          <a:xfrm>
                            <a:off x="297180" y="533400"/>
                            <a:ext cx="156972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Straight Connector 6"/>
                        <wps:cNvCnPr/>
                        <wps:spPr>
                          <a:xfrm>
                            <a:off x="297180" y="1600200"/>
                            <a:ext cx="156972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5B71DE" id="Group 7" o:spid="_x0000_s1026" style="position:absolute;margin-left:12.8pt;margin-top:-72.2pt;width:199.5pt;height:189pt;z-index:251660288;mso-width-relative:margin;mso-height-relative:margin" coordsize="21507,211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">
                <v:group id="Group 51" o:spid="_x0000_s1027" style="position:absolute;width:21507;height:21126" coordorigin="-381" coordsize="21507,2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28" type="#_x0000_t75" style="position:absolute;width:21126;height:21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">
                    <v:imagedata r:id="rId14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9" type="#_x0000_t202" style="position:absolute;left:-381;top:5334;width:21507;height:10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" filled="f" stroked="f" strokeweight=".5pt">
                    <v:textbox>
                      <w:txbxContent>
                        <w:sdt>
                          <w:sdtPr>
                            <w:id w:val="2174739"/>
                            <w:placeholder>
                              <w:docPart w:val="51EA19EAB3BB4A6E9E37B72A7449BF1B"/>
                            </w:placeholder>
                          </w:sdtPr>
                          <w:sdtEndPr/>
                          <w:sdtContent>
                            <w:p w14:paraId="049333E9" w14:textId="77777777" w:rsidR="007C15DF" w:rsidRPr="000A4EB2" w:rsidRDefault="00E57D49" w:rsidP="009F36E8">
                              <w:pPr>
                                <w:pStyle w:val="DiskTextWhite"/>
                              </w:pPr>
                              <w:r>
                                <w:t>community consultation</w:t>
                              </w:r>
                            </w:p>
                          </w:sdtContent>
                        </w:sdt>
                      </w:txbxContent>
                    </v:textbox>
                  </v:shape>
                </v:group>
                <v:line id="Straight Connector 4" o:spid="_x0000_s1030" style="position:absolute;visibility:visible;mso-wrap-style:square" from="2971,5334" to="18669,5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" strokecolor="white [3212]" strokeweight="1pt">
                  <v:stroke joinstyle="miter"/>
                </v:line>
                <v:line id="Straight Connector 6" o:spid="_x0000_s1031" style="position:absolute;visibility:visible;mso-wrap-style:square" from="2971,16002" to="18669,16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" strokecolor="white [3212]" strokeweight="1pt">
                  <v:stroke joinstyle="miter"/>
                </v:line>
                <w10:wrap type="topAndBottom"/>
              </v:group>
            </w:pict>
          </mc:Fallback>
        </mc:AlternateContent>
      </w:r>
      <w:r w:rsidR="0004014E" w:rsidRPr="007D36B0">
        <w:rPr>
          <w:sz w:val="128"/>
          <w:szCs w:val="128"/>
        </w:rPr>
        <w:fldChar w:fldCharType="begin"/>
      </w:r>
      <w:r w:rsidR="0004014E" w:rsidRPr="007D36B0">
        <w:rPr>
          <w:sz w:val="128"/>
          <w:szCs w:val="128"/>
        </w:rPr>
        <w:instrText xml:space="preserve"> TITLE   \* MERGEFORMAT </w:instrText>
      </w:r>
      <w:r w:rsidR="0004014E" w:rsidRPr="007D36B0">
        <w:rPr>
          <w:sz w:val="128"/>
          <w:szCs w:val="128"/>
        </w:rPr>
        <w:fldChar w:fldCharType="separate"/>
      </w:r>
      <w:r w:rsidR="007D36B0">
        <w:rPr>
          <w:color w:val="AEAAAA" w:themeColor="background2" w:themeShade="BF"/>
          <w:sz w:val="128"/>
          <w:szCs w:val="128"/>
        </w:rPr>
        <w:t>Dr</w:t>
      </w:r>
      <w:r w:rsidR="007D66E9" w:rsidRPr="007D36B0">
        <w:rPr>
          <w:color w:val="AEAAAA" w:themeColor="background2" w:themeShade="BF"/>
          <w:sz w:val="128"/>
          <w:szCs w:val="128"/>
        </w:rPr>
        <w:t>a</w:t>
      </w:r>
      <w:bookmarkStart w:id="0" w:name="_GoBack"/>
      <w:bookmarkEnd w:id="0"/>
      <w:r w:rsidR="007D66E9" w:rsidRPr="007D36B0">
        <w:rPr>
          <w:color w:val="AEAAAA" w:themeColor="background2" w:themeShade="BF"/>
          <w:sz w:val="128"/>
          <w:szCs w:val="128"/>
        </w:rPr>
        <w:t>ft</w:t>
      </w:r>
      <w:r w:rsidR="007D66E9" w:rsidRPr="007D36B0">
        <w:rPr>
          <w:sz w:val="128"/>
          <w:szCs w:val="128"/>
        </w:rPr>
        <w:t xml:space="preserve"> </w:t>
      </w:r>
    </w:p>
    <w:p w14:paraId="24CD6DF6" w14:textId="780043D7" w:rsidR="007D36B0" w:rsidRDefault="007D66E9" w:rsidP="00BB7542">
      <w:pPr>
        <w:pStyle w:val="Title"/>
        <w:spacing w:before="360"/>
        <w:ind w:right="567"/>
        <w:contextualSpacing w:val="0"/>
        <w:rPr>
          <w:sz w:val="128"/>
          <w:szCs w:val="128"/>
        </w:rPr>
      </w:pPr>
      <w:r w:rsidRPr="007D36B0">
        <w:rPr>
          <w:sz w:val="128"/>
          <w:szCs w:val="128"/>
        </w:rPr>
        <w:t>Hibiscus</w:t>
      </w:r>
      <w:r w:rsidR="007D36B0">
        <w:rPr>
          <w:sz w:val="128"/>
          <w:szCs w:val="128"/>
        </w:rPr>
        <w:t xml:space="preserve"> </w:t>
      </w:r>
      <w:r w:rsidRPr="007D36B0">
        <w:rPr>
          <w:sz w:val="116"/>
          <w:szCs w:val="116"/>
        </w:rPr>
        <w:t>&amp;</w:t>
      </w:r>
      <w:r w:rsidRPr="007D36B0">
        <w:rPr>
          <w:sz w:val="128"/>
          <w:szCs w:val="128"/>
        </w:rPr>
        <w:t xml:space="preserve"> Bays</w:t>
      </w:r>
      <w:r w:rsidR="007D36B0">
        <w:rPr>
          <w:sz w:val="128"/>
          <w:szCs w:val="128"/>
        </w:rPr>
        <w:t xml:space="preserve"> </w:t>
      </w:r>
    </w:p>
    <w:p w14:paraId="32F24DED" w14:textId="4DBC9AB3" w:rsidR="00F27A8E" w:rsidRPr="007D36B0" w:rsidRDefault="007D66E9" w:rsidP="005E0FD9">
      <w:pPr>
        <w:pStyle w:val="Title"/>
        <w:spacing w:before="360" w:after="240"/>
        <w:ind w:right="0"/>
        <w:contextualSpacing w:val="0"/>
        <w:rPr>
          <w:sz w:val="104"/>
          <w:szCs w:val="104"/>
        </w:rPr>
      </w:pPr>
      <w:r w:rsidRPr="007D36B0">
        <w:rPr>
          <w:sz w:val="104"/>
          <w:szCs w:val="104"/>
        </w:rPr>
        <w:t>Local Parks</w:t>
      </w:r>
      <w:r w:rsidR="007D36B0" w:rsidRPr="007D36B0">
        <w:rPr>
          <w:sz w:val="104"/>
          <w:szCs w:val="104"/>
        </w:rPr>
        <w:t xml:space="preserve"> M</w:t>
      </w:r>
      <w:r w:rsidRPr="007D36B0">
        <w:rPr>
          <w:sz w:val="104"/>
          <w:szCs w:val="104"/>
        </w:rPr>
        <w:t>anagement P</w:t>
      </w:r>
      <w:r w:rsidR="007D36B0" w:rsidRPr="007D36B0">
        <w:rPr>
          <w:sz w:val="104"/>
          <w:szCs w:val="104"/>
        </w:rPr>
        <w:t>lan</w:t>
      </w:r>
      <w:r w:rsidR="0004014E" w:rsidRPr="007D36B0">
        <w:rPr>
          <w:sz w:val="104"/>
          <w:szCs w:val="104"/>
        </w:rPr>
        <w:fldChar w:fldCharType="end"/>
      </w:r>
    </w:p>
    <w:p w14:paraId="14A43F1D" w14:textId="1141DF7D" w:rsidR="00151F2A" w:rsidRPr="005C5695" w:rsidRDefault="007D66E9" w:rsidP="009F36E8">
      <w:pPr>
        <w:pStyle w:val="Subtitle"/>
        <w:rPr>
          <w:color w:val="76A140"/>
          <w:sz w:val="84"/>
          <w:szCs w:val="84"/>
        </w:rPr>
      </w:pPr>
      <w:r>
        <w:rPr>
          <w:color w:val="76A140"/>
          <w:sz w:val="84"/>
          <w:szCs w:val="84"/>
        </w:rPr>
        <w:t xml:space="preserve">Have your say </w:t>
      </w:r>
      <w:r w:rsidR="0004014E" w:rsidRPr="005C5695">
        <w:rPr>
          <w:color w:val="76A140"/>
          <w:sz w:val="84"/>
          <w:szCs w:val="84"/>
        </w:rPr>
        <w:fldChar w:fldCharType="begin"/>
      </w:r>
      <w:r w:rsidR="0004014E" w:rsidRPr="005C5695">
        <w:rPr>
          <w:color w:val="76A140"/>
          <w:sz w:val="84"/>
          <w:szCs w:val="84"/>
        </w:rPr>
        <w:instrText xml:space="preserve"> SUBJECT   \* MERGEFORMAT </w:instrText>
      </w:r>
      <w:r w:rsidR="0004014E" w:rsidRPr="005C5695">
        <w:rPr>
          <w:color w:val="76A140"/>
          <w:sz w:val="84"/>
          <w:szCs w:val="84"/>
        </w:rPr>
        <w:fldChar w:fldCharType="end"/>
      </w:r>
      <w:r w:rsidR="005C5695" w:rsidRPr="005C5695">
        <w:rPr>
          <w:color w:val="76A140"/>
          <w:sz w:val="84"/>
          <w:szCs w:val="84"/>
        </w:rPr>
        <w:t>until 27 May 2020</w:t>
      </w:r>
    </w:p>
    <w:p w14:paraId="7C15EFFB" w14:textId="45AAA2E6" w:rsidR="005C5695" w:rsidRDefault="005C5695" w:rsidP="00004231">
      <w:pPr>
        <w:pStyle w:val="BodyText"/>
        <w:ind w:right="225"/>
      </w:pPr>
      <w:r>
        <w:t>We want your feedback on the draft Hibiscus and Bays Local Parks Management Plan.</w:t>
      </w:r>
    </w:p>
    <w:p w14:paraId="6307B020" w14:textId="77777777" w:rsidR="007D66E9" w:rsidRDefault="007D66E9" w:rsidP="007D66E9">
      <w:pPr>
        <w:pStyle w:val="BodyText"/>
        <w:ind w:right="225"/>
        <w:rPr>
          <w:sz w:val="20"/>
        </w:rPr>
      </w:pPr>
      <w:r>
        <w:t>The draft plan covers 287 parks and reserves with over 600 hectares of open space in the local board area.</w:t>
      </w:r>
    </w:p>
    <w:p w14:paraId="70A47614" w14:textId="77777777" w:rsidR="00355BF3" w:rsidRPr="005C5695" w:rsidRDefault="005C5695" w:rsidP="005C5695">
      <w:pPr>
        <w:pStyle w:val="BodyText"/>
        <w:spacing w:before="0" w:after="40"/>
        <w:rPr>
          <w:color w:val="auto"/>
        </w:rPr>
      </w:pPr>
      <w:r w:rsidRPr="005C5695">
        <w:rPr>
          <w:rFonts w:eastAsia="Times New Roman" w:cs="Arial"/>
          <w:b/>
          <w:color w:val="auto"/>
          <w:lang w:val="en-NZ" w:eastAsia="en-GB"/>
        </w:rPr>
        <w:t>Visit your local library, service centre or aucklandcouncil.govt.nz/</w:t>
      </w:r>
      <w:proofErr w:type="spellStart"/>
      <w:r w:rsidRPr="005C5695">
        <w:rPr>
          <w:rFonts w:eastAsia="Times New Roman" w:cs="Arial"/>
          <w:b/>
          <w:color w:val="auto"/>
          <w:lang w:val="en-NZ" w:eastAsia="en-GB"/>
        </w:rPr>
        <w:t>haveyoursay</w:t>
      </w:r>
      <w:proofErr w:type="spellEnd"/>
      <w:r w:rsidRPr="005C5695">
        <w:rPr>
          <w:rFonts w:eastAsia="Times New Roman" w:cs="Arial"/>
          <w:b/>
          <w:color w:val="auto"/>
          <w:lang w:val="en-NZ" w:eastAsia="en-GB"/>
        </w:rPr>
        <w:t xml:space="preserve"> for more information, to view copies of the plan and g</w:t>
      </w:r>
      <w:r>
        <w:rPr>
          <w:rFonts w:eastAsia="Times New Roman" w:cs="Arial"/>
          <w:b/>
          <w:color w:val="auto"/>
          <w:lang w:val="en-NZ" w:eastAsia="en-GB"/>
        </w:rPr>
        <w:t>ive</w:t>
      </w:r>
      <w:r w:rsidRPr="005C5695">
        <w:rPr>
          <w:rFonts w:eastAsia="Times New Roman" w:cs="Arial"/>
          <w:b/>
          <w:color w:val="auto"/>
          <w:lang w:val="en-NZ" w:eastAsia="en-GB"/>
        </w:rPr>
        <w:t xml:space="preserve"> your feedback.</w:t>
      </w:r>
    </w:p>
    <w:tbl>
      <w:tblPr>
        <w:tblStyle w:val="TableGrid"/>
        <w:tblpPr w:leftFromText="181" w:rightFromText="181" w:vertAnchor="page" w:horzAnchor="page" w:tblpXSpec="center" w:tblpY="2183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1"/>
        <w:gridCol w:w="4836"/>
        <w:gridCol w:w="5550"/>
      </w:tblGrid>
      <w:tr w:rsidR="00E57D49" w14:paraId="2F016E88" w14:textId="77777777" w:rsidTr="00E57D49">
        <w:tc>
          <w:tcPr>
            <w:tcW w:w="5081" w:type="dxa"/>
            <w:tcBorders>
              <w:left w:val="single" w:sz="8" w:space="0" w:color="007CBA"/>
            </w:tcBorders>
            <w:vAlign w:val="center"/>
          </w:tcPr>
          <w:p w14:paraId="7052CDE1" w14:textId="77777777" w:rsidR="00E57D49" w:rsidRDefault="00E57D49" w:rsidP="00614961">
            <w:pPr>
              <w:pStyle w:val="Footer"/>
              <w:tabs>
                <w:tab w:val="clear" w:pos="4513"/>
                <w:tab w:val="clear" w:pos="9026"/>
              </w:tabs>
              <w:ind w:left="142"/>
            </w:pPr>
            <w:r w:rsidRPr="00743657">
              <w:rPr>
                <w:b/>
              </w:rPr>
              <w:t>Find out more:</w:t>
            </w:r>
            <w:r>
              <w:t xml:space="preserve"> </w:t>
            </w:r>
            <w:r w:rsidRPr="00E57D49">
              <w:t>visit aucklandcouncil.govt.nz or call 09 30101</w:t>
            </w:r>
            <w:r w:rsidR="0004014E">
              <w:t>01</w:t>
            </w:r>
          </w:p>
        </w:tc>
        <w:tc>
          <w:tcPr>
            <w:tcW w:w="4836" w:type="dxa"/>
            <w:tcBorders>
              <w:right w:val="single" w:sz="8" w:space="0" w:color="007CBA"/>
            </w:tcBorders>
            <w:shd w:val="clear" w:color="auto" w:fill="auto"/>
            <w:vAlign w:val="center"/>
          </w:tcPr>
          <w:p w14:paraId="33B1313E" w14:textId="77777777" w:rsidR="00E57D49" w:rsidRDefault="00E57D49" w:rsidP="0092448C">
            <w:pPr>
              <w:pStyle w:val="Footer"/>
              <w:spacing w:before="120"/>
              <w:jc w:val="center"/>
            </w:pPr>
          </w:p>
        </w:tc>
        <w:tc>
          <w:tcPr>
            <w:tcW w:w="5550" w:type="dxa"/>
            <w:tcBorders>
              <w:left w:val="single" w:sz="8" w:space="0" w:color="007CBA"/>
            </w:tcBorders>
            <w:vAlign w:val="center"/>
          </w:tcPr>
          <w:p w14:paraId="2FBADEC8" w14:textId="77777777" w:rsidR="00E57D49" w:rsidRDefault="00E57D49" w:rsidP="005C52F8">
            <w:pPr>
              <w:pStyle w:val="Footer"/>
              <w:tabs>
                <w:tab w:val="clear" w:pos="4513"/>
              </w:tabs>
              <w:ind w:left="114"/>
              <w:jc w:val="right"/>
            </w:pPr>
            <w:bookmarkStart w:id="1" w:name="Logo"/>
            <w:bookmarkEnd w:id="1"/>
            <w:r>
              <w:rPr>
                <w:noProof/>
              </w:rPr>
              <w:drawing>
                <wp:inline distT="0" distB="0" distL="0" distR="0" wp14:anchorId="6279387F" wp14:editId="5F794583">
                  <wp:extent cx="3314700" cy="106577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LB logo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5415" cy="1078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FA2302" w14:textId="77777777" w:rsidR="009B3392" w:rsidRPr="004775A4" w:rsidRDefault="009B3392" w:rsidP="004775A4">
      <w:pPr>
        <w:spacing w:after="0"/>
        <w:rPr>
          <w:sz w:val="2"/>
        </w:rPr>
      </w:pPr>
    </w:p>
    <w:sectPr w:rsidR="009B3392" w:rsidRPr="004775A4" w:rsidSect="00AA3E4E">
      <w:footerReference w:type="default" r:id="rId16"/>
      <w:pgSz w:w="16839" w:h="23814" w:code="8"/>
      <w:pgMar w:top="9214" w:right="794" w:bottom="1843" w:left="794" w:header="794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342689" w14:textId="77777777" w:rsidR="007D66E9" w:rsidRDefault="007D66E9" w:rsidP="00C85CC0">
      <w:pPr>
        <w:spacing w:after="0" w:line="240" w:lineRule="auto"/>
      </w:pPr>
      <w:r>
        <w:separator/>
      </w:r>
    </w:p>
  </w:endnote>
  <w:endnote w:type="continuationSeparator" w:id="0">
    <w:p w14:paraId="64485E3B" w14:textId="77777777" w:rsidR="007D66E9" w:rsidRDefault="007D66E9" w:rsidP="00C85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 Bliss">
    <w:altName w:val="Times New Roman"/>
    <w:charset w:val="00"/>
    <w:family w:val="auto"/>
    <w:pitch w:val="variable"/>
    <w:sig w:usb0="A00000AF" w:usb1="40000048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C44CC" w14:textId="77777777" w:rsidR="009B3392" w:rsidRDefault="009B3392" w:rsidP="001D30D9">
    <w:pPr>
      <w:pStyle w:val="Footer"/>
      <w:jc w:val="right"/>
    </w:pPr>
  </w:p>
  <w:p w14:paraId="6118365A" w14:textId="77777777" w:rsidR="001D30D9" w:rsidRDefault="001D30D9" w:rsidP="009B33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CCECB5" w14:textId="77777777" w:rsidR="007D66E9" w:rsidRPr="000A7727" w:rsidRDefault="007D66E9" w:rsidP="00C85CC0">
      <w:pPr>
        <w:spacing w:after="0" w:line="240" w:lineRule="auto"/>
        <w:rPr>
          <w:color w:val="008AC4"/>
        </w:rPr>
      </w:pPr>
      <w:r w:rsidRPr="000A7727">
        <w:rPr>
          <w:color w:val="008AC4"/>
        </w:rPr>
        <w:separator/>
      </w:r>
    </w:p>
  </w:footnote>
  <w:footnote w:type="continuationSeparator" w:id="0">
    <w:p w14:paraId="369A790B" w14:textId="77777777" w:rsidR="007D66E9" w:rsidRDefault="007D66E9" w:rsidP="00C85C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2B216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5A9E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8233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18448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26E74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A1A46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B6059A4"/>
    <w:lvl w:ilvl="0">
      <w:start w:val="1"/>
      <w:numFmt w:val="bullet"/>
      <w:lvlText w:val=""/>
      <w:lvlJc w:val="left"/>
      <w:pPr>
        <w:ind w:left="926" w:hanging="360"/>
      </w:pPr>
      <w:rPr>
        <w:rFonts w:ascii="Symbol" w:hAnsi="Symbol" w:hint="default"/>
        <w:color w:val="008AC4"/>
      </w:rPr>
    </w:lvl>
  </w:abstractNum>
  <w:abstractNum w:abstractNumId="7" w15:restartNumberingAfterBreak="0">
    <w:nsid w:val="FFFFFF83"/>
    <w:multiLevelType w:val="singleLevel"/>
    <w:tmpl w:val="501EF4B2"/>
    <w:lvl w:ilvl="0">
      <w:start w:val="1"/>
      <w:numFmt w:val="bullet"/>
      <w:lvlText w:val="o"/>
      <w:lvlJc w:val="left"/>
      <w:pPr>
        <w:ind w:left="814" w:hanging="360"/>
      </w:pPr>
      <w:rPr>
        <w:rFonts w:ascii="Courier New" w:hAnsi="Courier New" w:hint="default"/>
        <w:color w:val="008AC4"/>
      </w:rPr>
    </w:lvl>
  </w:abstractNum>
  <w:abstractNum w:abstractNumId="8" w15:restartNumberingAfterBreak="0">
    <w:nsid w:val="FFFFFF88"/>
    <w:multiLevelType w:val="singleLevel"/>
    <w:tmpl w:val="2CC61E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C12FC58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  <w:color w:val="008AC4"/>
      </w:rPr>
    </w:lvl>
  </w:abstractNum>
  <w:abstractNum w:abstractNumId="10" w15:restartNumberingAfterBreak="0">
    <w:nsid w:val="01304E05"/>
    <w:multiLevelType w:val="multilevel"/>
    <w:tmpl w:val="CAE8D49A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964"/>
        </w:tabs>
        <w:ind w:left="397" w:hanging="397"/>
      </w:pPr>
      <w:rPr>
        <w:rFonts w:ascii="Arial" w:hAnsi="Arial" w:cs="Arial" w:hint="default"/>
        <w:b w:val="0"/>
        <w:i w:val="0"/>
        <w:sz w:val="24"/>
        <w:szCs w:val="24"/>
      </w:rPr>
    </w:lvl>
    <w:lvl w:ilvl="1">
      <w:start w:val="1"/>
      <w:numFmt w:val="lowerLetter"/>
      <w:pStyle w:val="ListNumber2"/>
      <w:lvlText w:val="%1.%2"/>
      <w:lvlJc w:val="left"/>
      <w:pPr>
        <w:tabs>
          <w:tab w:val="num" w:pos="1531"/>
        </w:tabs>
        <w:ind w:left="964" w:hanging="567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lowerRoman"/>
      <w:pStyle w:val="ListNumber3"/>
      <w:lvlText w:val="%1.%2.%3"/>
      <w:lvlJc w:val="left"/>
      <w:pPr>
        <w:tabs>
          <w:tab w:val="num" w:pos="2268"/>
        </w:tabs>
        <w:ind w:left="1701" w:hanging="737"/>
      </w:pPr>
      <w:rPr>
        <w:rFonts w:ascii="Arial" w:hAnsi="Arial" w:cs="Arial" w:hint="default"/>
        <w:b w:val="0"/>
        <w:i w:val="0"/>
        <w:sz w:val="24"/>
        <w:szCs w:val="24"/>
      </w:rPr>
    </w:lvl>
    <w:lvl w:ilvl="3">
      <w:start w:val="1"/>
      <w:numFmt w:val="decimal"/>
      <w:pStyle w:val="ListNumber4"/>
      <w:lvlText w:val="%1.%2.%3.%4."/>
      <w:lvlJc w:val="left"/>
      <w:pPr>
        <w:tabs>
          <w:tab w:val="num" w:pos="3175"/>
        </w:tabs>
        <w:ind w:left="2608" w:hanging="907"/>
      </w:pPr>
      <w:rPr>
        <w:rFonts w:ascii="Arial" w:hAnsi="Arial" w:cs="Arial" w:hint="default"/>
        <w:b w:val="0"/>
        <w:i w:val="0"/>
        <w:sz w:val="20"/>
        <w:szCs w:val="22"/>
      </w:rPr>
    </w:lvl>
    <w:lvl w:ilvl="4">
      <w:start w:val="1"/>
      <w:numFmt w:val="decimal"/>
      <w:pStyle w:val="ListNumber5"/>
      <w:lvlText w:val="%1.%2.%3.%4.%5."/>
      <w:lvlJc w:val="left"/>
      <w:pPr>
        <w:tabs>
          <w:tab w:val="num" w:pos="4366"/>
        </w:tabs>
        <w:ind w:left="3799" w:hanging="1191"/>
      </w:pPr>
      <w:rPr>
        <w:rFonts w:ascii="Arial" w:hAnsi="Arial"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4876"/>
        </w:tabs>
        <w:ind w:left="4309" w:hanging="510"/>
      </w:pPr>
      <w:rPr>
        <w:rFonts w:ascii="Arial Narrow" w:hAnsi="Arial Narrow"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5437"/>
        </w:tabs>
        <w:ind w:left="4871" w:hanging="562"/>
      </w:pPr>
      <w:rPr>
        <w:rFonts w:ascii="Arial Narrow" w:hAnsi="Arial Narrow"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6157"/>
        </w:tabs>
        <w:ind w:left="5591" w:hanging="720"/>
      </w:pPr>
      <w:rPr>
        <w:rFonts w:ascii="Arial Narrow" w:hAnsi="Arial Narrow"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6877"/>
        </w:tabs>
        <w:ind w:left="6311" w:hanging="720"/>
      </w:pPr>
      <w:rPr>
        <w:rFonts w:ascii="Arial Narrow" w:hAnsi="Arial Narrow" w:hint="default"/>
        <w:sz w:val="22"/>
      </w:rPr>
    </w:lvl>
  </w:abstractNum>
  <w:abstractNum w:abstractNumId="11" w15:restartNumberingAfterBreak="0">
    <w:nsid w:val="17EB4228"/>
    <w:multiLevelType w:val="multilevel"/>
    <w:tmpl w:val="D4705A32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964"/>
        </w:tabs>
        <w:ind w:left="964" w:hanging="397"/>
      </w:pPr>
      <w:rPr>
        <w:rFonts w:ascii="Symbol" w:hAnsi="Symbol" w:hint="default"/>
        <w:color w:val="1594CA"/>
        <w:sz w:val="24"/>
        <w:szCs w:val="24"/>
      </w:rPr>
    </w:lvl>
    <w:lvl w:ilvl="1">
      <w:start w:val="1"/>
      <w:numFmt w:val="bullet"/>
      <w:pStyle w:val="ListBullet2"/>
      <w:lvlText w:val="o"/>
      <w:lvlJc w:val="left"/>
      <w:pPr>
        <w:tabs>
          <w:tab w:val="num" w:pos="1361"/>
        </w:tabs>
        <w:ind w:left="1361" w:hanging="397"/>
      </w:pPr>
      <w:rPr>
        <w:rFonts w:ascii="Courier New" w:hAnsi="Courier New" w:hint="default"/>
        <w:color w:val="1594CA"/>
        <w:sz w:val="24"/>
        <w:szCs w:val="24"/>
      </w:rPr>
    </w:lvl>
    <w:lvl w:ilvl="2">
      <w:start w:val="1"/>
      <w:numFmt w:val="bullet"/>
      <w:pStyle w:val="ListBullet3"/>
      <w:lvlText w:val=""/>
      <w:lvlJc w:val="left"/>
      <w:pPr>
        <w:tabs>
          <w:tab w:val="num" w:pos="1758"/>
        </w:tabs>
        <w:ind w:left="1758" w:hanging="397"/>
      </w:pPr>
      <w:rPr>
        <w:rFonts w:ascii="Symbol" w:hAnsi="Symbol" w:hint="default"/>
        <w:color w:val="1594CA"/>
        <w:sz w:val="24"/>
        <w:szCs w:val="24"/>
      </w:rPr>
    </w:lvl>
    <w:lvl w:ilvl="3">
      <w:start w:val="1"/>
      <w:numFmt w:val="bullet"/>
      <w:pStyle w:val="ListBullet4"/>
      <w:lvlText w:val=""/>
      <w:lvlJc w:val="left"/>
      <w:pPr>
        <w:tabs>
          <w:tab w:val="num" w:pos="1758"/>
        </w:tabs>
        <w:ind w:left="1758" w:hanging="397"/>
      </w:pPr>
      <w:rPr>
        <w:rFonts w:ascii="Symbol" w:hAnsi="Symbol" w:hint="default"/>
        <w:sz w:val="22"/>
      </w:rPr>
    </w:lvl>
    <w:lvl w:ilvl="4">
      <w:start w:val="1"/>
      <w:numFmt w:val="bullet"/>
      <w:pStyle w:val="ListBullet5"/>
      <w:lvlText w:val=""/>
      <w:lvlJc w:val="left"/>
      <w:pPr>
        <w:tabs>
          <w:tab w:val="num" w:pos="1758"/>
        </w:tabs>
        <w:ind w:left="1758" w:hanging="397"/>
      </w:pPr>
      <w:rPr>
        <w:rFonts w:ascii="Symbol" w:hAnsi="Symbol" w:hint="default"/>
        <w:sz w:val="22"/>
      </w:rPr>
    </w:lvl>
    <w:lvl w:ilvl="5">
      <w:start w:val="1"/>
      <w:numFmt w:val="none"/>
      <w:lvlText w:val="%1"/>
      <w:lvlJc w:val="left"/>
      <w:pPr>
        <w:tabs>
          <w:tab w:val="num" w:pos="1151"/>
        </w:tabs>
        <w:ind w:left="1151" w:hanging="1151"/>
      </w:pPr>
      <w:rPr>
        <w:rFonts w:ascii="Arial Narrow" w:hAnsi="Arial Narrow" w:hint="default"/>
        <w:sz w:val="22"/>
      </w:rPr>
    </w:lvl>
    <w:lvl w:ilvl="6">
      <w:start w:val="1"/>
      <w:numFmt w:val="none"/>
      <w:lvlText w:val="%1"/>
      <w:lvlJc w:val="left"/>
      <w:pPr>
        <w:tabs>
          <w:tab w:val="num" w:pos="1298"/>
        </w:tabs>
        <w:ind w:left="1298" w:hanging="1298"/>
      </w:pPr>
      <w:rPr>
        <w:rFonts w:ascii="Arial Narrow" w:hAnsi="Arial Narrow" w:hint="default"/>
        <w:sz w:val="22"/>
      </w:rPr>
    </w:lvl>
    <w:lvl w:ilvl="7">
      <w:start w:val="1"/>
      <w:numFmt w:val="none"/>
      <w:lvlText w:val="%1"/>
      <w:lvlJc w:val="left"/>
      <w:pPr>
        <w:tabs>
          <w:tab w:val="num" w:pos="1440"/>
        </w:tabs>
        <w:ind w:left="1440" w:hanging="1440"/>
      </w:pPr>
      <w:rPr>
        <w:rFonts w:ascii="Arial Narrow" w:hAnsi="Arial Narrow" w:hint="default"/>
        <w:sz w:val="22"/>
      </w:rPr>
    </w:lvl>
    <w:lvl w:ilvl="8">
      <w:start w:val="1"/>
      <w:numFmt w:val="none"/>
      <w:lvlText w:val="%1"/>
      <w:lvlJc w:val="left"/>
      <w:pPr>
        <w:tabs>
          <w:tab w:val="num" w:pos="1582"/>
        </w:tabs>
        <w:ind w:left="1582" w:hanging="1582"/>
      </w:pPr>
      <w:rPr>
        <w:rFonts w:ascii="Arial Narrow" w:hAnsi="Arial Narrow" w:hint="default"/>
        <w:sz w:val="22"/>
      </w:rPr>
    </w:lvl>
  </w:abstractNum>
  <w:abstractNum w:abstractNumId="12" w15:restartNumberingAfterBreak="0">
    <w:nsid w:val="18176262"/>
    <w:multiLevelType w:val="multilevel"/>
    <w:tmpl w:val="3D60023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1EC21E45"/>
    <w:multiLevelType w:val="hybridMultilevel"/>
    <w:tmpl w:val="6748C76C"/>
    <w:lvl w:ilvl="0" w:tplc="0B506212">
      <w:start w:val="1"/>
      <w:numFmt w:val="bullet"/>
      <w:lvlText w:val=""/>
      <w:lvlJc w:val="left"/>
      <w:pPr>
        <w:ind w:left="360" w:hanging="360"/>
      </w:pPr>
      <w:rPr>
        <w:rFonts w:ascii="Wingdings 3" w:hAnsi="Wingdings 3" w:hint="default"/>
        <w14:shadow w14:blurRad="0" w14:dist="0" w14:dir="0" w14:sx="0" w14:sy="0" w14:kx="0" w14:ky="0" w14:algn="none">
          <w14:srgbClr w14:val="000000"/>
        </w14:shadow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4A1BED"/>
    <w:multiLevelType w:val="hybridMultilevel"/>
    <w:tmpl w:val="11B22DC4"/>
    <w:lvl w:ilvl="0" w:tplc="F93AD7D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BB2E63"/>
    <w:multiLevelType w:val="hybridMultilevel"/>
    <w:tmpl w:val="2BE8A9D8"/>
    <w:lvl w:ilvl="0" w:tplc="58E47942">
      <w:start w:val="1"/>
      <w:numFmt w:val="bullet"/>
      <w:lvlText w:val=""/>
      <w:lvlJc w:val="left"/>
      <w:pPr>
        <w:ind w:left="360" w:hanging="360"/>
      </w:pPr>
      <w:rPr>
        <w:rFonts w:ascii="Wingdings 3" w:hAnsi="Wingdings 3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EF10393"/>
    <w:multiLevelType w:val="hybridMultilevel"/>
    <w:tmpl w:val="7F929C82"/>
    <w:lvl w:ilvl="0" w:tplc="D1CAADB6">
      <w:start w:val="1"/>
      <w:numFmt w:val="decimal"/>
      <w:pStyle w:val="TableNumb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12"/>
  </w:num>
  <w:num w:numId="5">
    <w:abstractNumId w:val="11"/>
  </w:num>
  <w:num w:numId="6">
    <w:abstractNumId w:val="11"/>
  </w:num>
  <w:num w:numId="7">
    <w:abstractNumId w:val="11"/>
  </w:num>
  <w:num w:numId="8">
    <w:abstractNumId w:val="5"/>
  </w:num>
  <w:num w:numId="9">
    <w:abstractNumId w:val="11"/>
  </w:num>
  <w:num w:numId="10">
    <w:abstractNumId w:val="4"/>
  </w:num>
  <w:num w:numId="11">
    <w:abstractNumId w:val="11"/>
  </w:num>
  <w:num w:numId="12">
    <w:abstractNumId w:val="8"/>
  </w:num>
  <w:num w:numId="13">
    <w:abstractNumId w:val="10"/>
  </w:num>
  <w:num w:numId="14">
    <w:abstractNumId w:val="3"/>
  </w:num>
  <w:num w:numId="15">
    <w:abstractNumId w:val="10"/>
  </w:num>
  <w:num w:numId="16">
    <w:abstractNumId w:val="2"/>
  </w:num>
  <w:num w:numId="17">
    <w:abstractNumId w:val="10"/>
  </w:num>
  <w:num w:numId="18">
    <w:abstractNumId w:val="1"/>
  </w:num>
  <w:num w:numId="19">
    <w:abstractNumId w:val="10"/>
  </w:num>
  <w:num w:numId="20">
    <w:abstractNumId w:val="0"/>
  </w:num>
  <w:num w:numId="21">
    <w:abstractNumId w:val="10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13"/>
  </w:num>
  <w:num w:numId="25">
    <w:abstractNumId w:val="15"/>
  </w:num>
  <w:num w:numId="26">
    <w:abstractNumId w:val="11"/>
  </w:num>
  <w:num w:numId="27">
    <w:abstractNumId w:val="11"/>
  </w:num>
  <w:num w:numId="28">
    <w:abstractNumId w:val="11"/>
  </w:num>
  <w:num w:numId="29">
    <w:abstractNumId w:val="11"/>
  </w:num>
  <w:num w:numId="30">
    <w:abstractNumId w:val="11"/>
  </w:num>
  <w:num w:numId="31">
    <w:abstractNumId w:val="10"/>
  </w:num>
  <w:num w:numId="32">
    <w:abstractNumId w:val="10"/>
  </w:num>
  <w:num w:numId="33">
    <w:abstractNumId w:val="10"/>
  </w:num>
  <w:num w:numId="34">
    <w:abstractNumId w:val="10"/>
  </w:num>
  <w:num w:numId="35">
    <w:abstractNumId w:val="10"/>
  </w:num>
  <w:num w:numId="36">
    <w:abstractNumId w:val="11"/>
  </w:num>
  <w:num w:numId="37">
    <w:abstractNumId w:val="10"/>
  </w:num>
  <w:num w:numId="38">
    <w:abstractNumId w:val="14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D66E9"/>
    <w:rsid w:val="00004231"/>
    <w:rsid w:val="0000785E"/>
    <w:rsid w:val="00021E43"/>
    <w:rsid w:val="00025643"/>
    <w:rsid w:val="00032C61"/>
    <w:rsid w:val="00033C2E"/>
    <w:rsid w:val="0004014E"/>
    <w:rsid w:val="000503F3"/>
    <w:rsid w:val="00052E45"/>
    <w:rsid w:val="00075663"/>
    <w:rsid w:val="00087EB9"/>
    <w:rsid w:val="000942AD"/>
    <w:rsid w:val="00096344"/>
    <w:rsid w:val="000A2E88"/>
    <w:rsid w:val="000A4EB2"/>
    <w:rsid w:val="000A5DB8"/>
    <w:rsid w:val="000A7727"/>
    <w:rsid w:val="000B0BC4"/>
    <w:rsid w:val="000D0CF5"/>
    <w:rsid w:val="000D538F"/>
    <w:rsid w:val="000F2744"/>
    <w:rsid w:val="000F7045"/>
    <w:rsid w:val="0010071F"/>
    <w:rsid w:val="0011163E"/>
    <w:rsid w:val="00112077"/>
    <w:rsid w:val="0012041E"/>
    <w:rsid w:val="00132E10"/>
    <w:rsid w:val="0013568B"/>
    <w:rsid w:val="00143CC8"/>
    <w:rsid w:val="0014593D"/>
    <w:rsid w:val="00151F2A"/>
    <w:rsid w:val="00161FB2"/>
    <w:rsid w:val="00166ED3"/>
    <w:rsid w:val="00170FF8"/>
    <w:rsid w:val="00171C63"/>
    <w:rsid w:val="00174CB5"/>
    <w:rsid w:val="00175BCB"/>
    <w:rsid w:val="00180154"/>
    <w:rsid w:val="00180439"/>
    <w:rsid w:val="00194668"/>
    <w:rsid w:val="001A01EE"/>
    <w:rsid w:val="001B52F0"/>
    <w:rsid w:val="001C22C8"/>
    <w:rsid w:val="001C3D60"/>
    <w:rsid w:val="001D029D"/>
    <w:rsid w:val="001D30D9"/>
    <w:rsid w:val="001D6D42"/>
    <w:rsid w:val="001F08C4"/>
    <w:rsid w:val="001F4392"/>
    <w:rsid w:val="001F67D3"/>
    <w:rsid w:val="00207235"/>
    <w:rsid w:val="00214A99"/>
    <w:rsid w:val="00221B06"/>
    <w:rsid w:val="002230BC"/>
    <w:rsid w:val="00232D03"/>
    <w:rsid w:val="002348F4"/>
    <w:rsid w:val="002372D3"/>
    <w:rsid w:val="00255BE0"/>
    <w:rsid w:val="002725EA"/>
    <w:rsid w:val="0029163D"/>
    <w:rsid w:val="002918F5"/>
    <w:rsid w:val="002933BC"/>
    <w:rsid w:val="002968ED"/>
    <w:rsid w:val="002A35DD"/>
    <w:rsid w:val="002A445C"/>
    <w:rsid w:val="002A4AE7"/>
    <w:rsid w:val="002B69D0"/>
    <w:rsid w:val="002D38BD"/>
    <w:rsid w:val="002E3DF8"/>
    <w:rsid w:val="002F15A7"/>
    <w:rsid w:val="002F34EB"/>
    <w:rsid w:val="002F67F0"/>
    <w:rsid w:val="00305425"/>
    <w:rsid w:val="00306CC1"/>
    <w:rsid w:val="003124F5"/>
    <w:rsid w:val="0031754D"/>
    <w:rsid w:val="00321430"/>
    <w:rsid w:val="00321F08"/>
    <w:rsid w:val="00323DA3"/>
    <w:rsid w:val="00325357"/>
    <w:rsid w:val="003274B0"/>
    <w:rsid w:val="003311B6"/>
    <w:rsid w:val="00355016"/>
    <w:rsid w:val="00355BF3"/>
    <w:rsid w:val="003846D5"/>
    <w:rsid w:val="00385771"/>
    <w:rsid w:val="00393272"/>
    <w:rsid w:val="003A2C85"/>
    <w:rsid w:val="003B1FF6"/>
    <w:rsid w:val="003B28C9"/>
    <w:rsid w:val="003B310B"/>
    <w:rsid w:val="003B3F8E"/>
    <w:rsid w:val="003B5EF2"/>
    <w:rsid w:val="003C3E64"/>
    <w:rsid w:val="003D612C"/>
    <w:rsid w:val="003D7B5B"/>
    <w:rsid w:val="003E3CF0"/>
    <w:rsid w:val="00401D4D"/>
    <w:rsid w:val="00411CFE"/>
    <w:rsid w:val="00434BC9"/>
    <w:rsid w:val="004415B9"/>
    <w:rsid w:val="00443A62"/>
    <w:rsid w:val="00445094"/>
    <w:rsid w:val="00447EDA"/>
    <w:rsid w:val="00451466"/>
    <w:rsid w:val="00457734"/>
    <w:rsid w:val="00462A10"/>
    <w:rsid w:val="004725E8"/>
    <w:rsid w:val="004775A4"/>
    <w:rsid w:val="004967D2"/>
    <w:rsid w:val="004B5FA8"/>
    <w:rsid w:val="004C4F3D"/>
    <w:rsid w:val="004E162E"/>
    <w:rsid w:val="005021D1"/>
    <w:rsid w:val="005048BB"/>
    <w:rsid w:val="00506756"/>
    <w:rsid w:val="0051201C"/>
    <w:rsid w:val="00517DBA"/>
    <w:rsid w:val="00531A77"/>
    <w:rsid w:val="005368C1"/>
    <w:rsid w:val="00541A51"/>
    <w:rsid w:val="005553E7"/>
    <w:rsid w:val="005673F6"/>
    <w:rsid w:val="00592B2C"/>
    <w:rsid w:val="00595EBC"/>
    <w:rsid w:val="005A7CE6"/>
    <w:rsid w:val="005B0BA7"/>
    <w:rsid w:val="005B0D74"/>
    <w:rsid w:val="005C52F8"/>
    <w:rsid w:val="005C5695"/>
    <w:rsid w:val="005D66AD"/>
    <w:rsid w:val="005E0FD9"/>
    <w:rsid w:val="005E6795"/>
    <w:rsid w:val="005F12D3"/>
    <w:rsid w:val="005F601C"/>
    <w:rsid w:val="006020C1"/>
    <w:rsid w:val="00611487"/>
    <w:rsid w:val="00614961"/>
    <w:rsid w:val="0064206C"/>
    <w:rsid w:val="006430F1"/>
    <w:rsid w:val="00647BF9"/>
    <w:rsid w:val="00654FEC"/>
    <w:rsid w:val="0067707F"/>
    <w:rsid w:val="00681931"/>
    <w:rsid w:val="0068213A"/>
    <w:rsid w:val="006831AD"/>
    <w:rsid w:val="006842C7"/>
    <w:rsid w:val="006921D4"/>
    <w:rsid w:val="006A46BB"/>
    <w:rsid w:val="006A7215"/>
    <w:rsid w:val="006B6257"/>
    <w:rsid w:val="006B66BB"/>
    <w:rsid w:val="006B799D"/>
    <w:rsid w:val="006C3244"/>
    <w:rsid w:val="006D6B10"/>
    <w:rsid w:val="006E2C2B"/>
    <w:rsid w:val="006E7AE2"/>
    <w:rsid w:val="007205BF"/>
    <w:rsid w:val="00725C2D"/>
    <w:rsid w:val="007276B8"/>
    <w:rsid w:val="00734F4A"/>
    <w:rsid w:val="00741123"/>
    <w:rsid w:val="00741B78"/>
    <w:rsid w:val="00743657"/>
    <w:rsid w:val="00744B84"/>
    <w:rsid w:val="0075183B"/>
    <w:rsid w:val="0075485A"/>
    <w:rsid w:val="007712D6"/>
    <w:rsid w:val="007909F1"/>
    <w:rsid w:val="007A0DA5"/>
    <w:rsid w:val="007A4240"/>
    <w:rsid w:val="007A42F0"/>
    <w:rsid w:val="007B341F"/>
    <w:rsid w:val="007C15DF"/>
    <w:rsid w:val="007C7A61"/>
    <w:rsid w:val="007D36B0"/>
    <w:rsid w:val="007D4103"/>
    <w:rsid w:val="007D66E9"/>
    <w:rsid w:val="007F57BA"/>
    <w:rsid w:val="007F5B16"/>
    <w:rsid w:val="00803713"/>
    <w:rsid w:val="00804D00"/>
    <w:rsid w:val="00810480"/>
    <w:rsid w:val="0081724F"/>
    <w:rsid w:val="00817DA5"/>
    <w:rsid w:val="00820F39"/>
    <w:rsid w:val="00827ADF"/>
    <w:rsid w:val="0084164B"/>
    <w:rsid w:val="0084748D"/>
    <w:rsid w:val="008516DA"/>
    <w:rsid w:val="00852591"/>
    <w:rsid w:val="008540B9"/>
    <w:rsid w:val="008554E9"/>
    <w:rsid w:val="00862922"/>
    <w:rsid w:val="00883C08"/>
    <w:rsid w:val="0089171E"/>
    <w:rsid w:val="00895E9F"/>
    <w:rsid w:val="008A1359"/>
    <w:rsid w:val="008A44A1"/>
    <w:rsid w:val="008B713D"/>
    <w:rsid w:val="008C2CAB"/>
    <w:rsid w:val="008D1A20"/>
    <w:rsid w:val="008F05D3"/>
    <w:rsid w:val="00900576"/>
    <w:rsid w:val="009014CF"/>
    <w:rsid w:val="0091032E"/>
    <w:rsid w:val="00914D6F"/>
    <w:rsid w:val="00930966"/>
    <w:rsid w:val="00934A47"/>
    <w:rsid w:val="00936A96"/>
    <w:rsid w:val="00936DE0"/>
    <w:rsid w:val="00936DF3"/>
    <w:rsid w:val="00944F1E"/>
    <w:rsid w:val="00946AEA"/>
    <w:rsid w:val="00971E4B"/>
    <w:rsid w:val="00975946"/>
    <w:rsid w:val="009856C3"/>
    <w:rsid w:val="00997352"/>
    <w:rsid w:val="009A62F5"/>
    <w:rsid w:val="009B3392"/>
    <w:rsid w:val="009B52A5"/>
    <w:rsid w:val="009C02AB"/>
    <w:rsid w:val="009C5275"/>
    <w:rsid w:val="009D4798"/>
    <w:rsid w:val="009F0795"/>
    <w:rsid w:val="009F331B"/>
    <w:rsid w:val="009F36E8"/>
    <w:rsid w:val="00A00B7C"/>
    <w:rsid w:val="00A0768F"/>
    <w:rsid w:val="00A17747"/>
    <w:rsid w:val="00A20D89"/>
    <w:rsid w:val="00A23DB9"/>
    <w:rsid w:val="00A24797"/>
    <w:rsid w:val="00A302F9"/>
    <w:rsid w:val="00A40260"/>
    <w:rsid w:val="00A40A8E"/>
    <w:rsid w:val="00A41B1E"/>
    <w:rsid w:val="00A426E6"/>
    <w:rsid w:val="00A629D9"/>
    <w:rsid w:val="00A63B70"/>
    <w:rsid w:val="00A64896"/>
    <w:rsid w:val="00A805DA"/>
    <w:rsid w:val="00A83B8E"/>
    <w:rsid w:val="00A95872"/>
    <w:rsid w:val="00AA15F9"/>
    <w:rsid w:val="00AA28D3"/>
    <w:rsid w:val="00AA3E4E"/>
    <w:rsid w:val="00AA7D51"/>
    <w:rsid w:val="00AD1103"/>
    <w:rsid w:val="00AD7271"/>
    <w:rsid w:val="00AD79B2"/>
    <w:rsid w:val="00AE23A2"/>
    <w:rsid w:val="00AE407F"/>
    <w:rsid w:val="00AF42B7"/>
    <w:rsid w:val="00B14A74"/>
    <w:rsid w:val="00B16292"/>
    <w:rsid w:val="00B17EB5"/>
    <w:rsid w:val="00B2361B"/>
    <w:rsid w:val="00B3422C"/>
    <w:rsid w:val="00B43A8A"/>
    <w:rsid w:val="00B46830"/>
    <w:rsid w:val="00B55825"/>
    <w:rsid w:val="00B55A34"/>
    <w:rsid w:val="00B66A8C"/>
    <w:rsid w:val="00BA01DE"/>
    <w:rsid w:val="00BA65C3"/>
    <w:rsid w:val="00BA68ED"/>
    <w:rsid w:val="00BB0971"/>
    <w:rsid w:val="00BB7542"/>
    <w:rsid w:val="00BD7448"/>
    <w:rsid w:val="00BF42C0"/>
    <w:rsid w:val="00C00187"/>
    <w:rsid w:val="00C02E7B"/>
    <w:rsid w:val="00C40AA2"/>
    <w:rsid w:val="00C42365"/>
    <w:rsid w:val="00C437E0"/>
    <w:rsid w:val="00C5300E"/>
    <w:rsid w:val="00C53878"/>
    <w:rsid w:val="00C55B29"/>
    <w:rsid w:val="00C741A5"/>
    <w:rsid w:val="00C80244"/>
    <w:rsid w:val="00C85CC0"/>
    <w:rsid w:val="00C934DF"/>
    <w:rsid w:val="00C950B8"/>
    <w:rsid w:val="00CA2F41"/>
    <w:rsid w:val="00CB4D35"/>
    <w:rsid w:val="00CB5DEA"/>
    <w:rsid w:val="00CB7668"/>
    <w:rsid w:val="00CC0437"/>
    <w:rsid w:val="00CC33B5"/>
    <w:rsid w:val="00CD2038"/>
    <w:rsid w:val="00CD683C"/>
    <w:rsid w:val="00CE2425"/>
    <w:rsid w:val="00CE6550"/>
    <w:rsid w:val="00CF34BA"/>
    <w:rsid w:val="00D00876"/>
    <w:rsid w:val="00D0149D"/>
    <w:rsid w:val="00D144F5"/>
    <w:rsid w:val="00D15565"/>
    <w:rsid w:val="00D24884"/>
    <w:rsid w:val="00D30B0B"/>
    <w:rsid w:val="00D45DE7"/>
    <w:rsid w:val="00D47AAE"/>
    <w:rsid w:val="00D501F1"/>
    <w:rsid w:val="00D55022"/>
    <w:rsid w:val="00D66866"/>
    <w:rsid w:val="00D90A8C"/>
    <w:rsid w:val="00DA12F3"/>
    <w:rsid w:val="00DA233C"/>
    <w:rsid w:val="00DB0721"/>
    <w:rsid w:val="00DB3567"/>
    <w:rsid w:val="00DB7685"/>
    <w:rsid w:val="00DC17F6"/>
    <w:rsid w:val="00DC432B"/>
    <w:rsid w:val="00DC5E1B"/>
    <w:rsid w:val="00DD1239"/>
    <w:rsid w:val="00DE0188"/>
    <w:rsid w:val="00DE2618"/>
    <w:rsid w:val="00DE2E2C"/>
    <w:rsid w:val="00DE3676"/>
    <w:rsid w:val="00DE3783"/>
    <w:rsid w:val="00E005A2"/>
    <w:rsid w:val="00E0367E"/>
    <w:rsid w:val="00E0375B"/>
    <w:rsid w:val="00E113E3"/>
    <w:rsid w:val="00E11C6C"/>
    <w:rsid w:val="00E1690E"/>
    <w:rsid w:val="00E211EA"/>
    <w:rsid w:val="00E26551"/>
    <w:rsid w:val="00E30318"/>
    <w:rsid w:val="00E367B9"/>
    <w:rsid w:val="00E37688"/>
    <w:rsid w:val="00E53478"/>
    <w:rsid w:val="00E57D49"/>
    <w:rsid w:val="00E7207B"/>
    <w:rsid w:val="00E76EA0"/>
    <w:rsid w:val="00E80E8A"/>
    <w:rsid w:val="00E82EBC"/>
    <w:rsid w:val="00E900D6"/>
    <w:rsid w:val="00E944B2"/>
    <w:rsid w:val="00EA1786"/>
    <w:rsid w:val="00EB1762"/>
    <w:rsid w:val="00EB703E"/>
    <w:rsid w:val="00EB7B11"/>
    <w:rsid w:val="00EC0103"/>
    <w:rsid w:val="00EC3922"/>
    <w:rsid w:val="00EC48A9"/>
    <w:rsid w:val="00EC660F"/>
    <w:rsid w:val="00ED4125"/>
    <w:rsid w:val="00ED4C24"/>
    <w:rsid w:val="00ED7C27"/>
    <w:rsid w:val="00EE2DBA"/>
    <w:rsid w:val="00EF1CB7"/>
    <w:rsid w:val="00F064A4"/>
    <w:rsid w:val="00F15BB7"/>
    <w:rsid w:val="00F20988"/>
    <w:rsid w:val="00F240CF"/>
    <w:rsid w:val="00F27A8E"/>
    <w:rsid w:val="00F3144A"/>
    <w:rsid w:val="00F3145F"/>
    <w:rsid w:val="00F5197A"/>
    <w:rsid w:val="00F571D0"/>
    <w:rsid w:val="00F67B7F"/>
    <w:rsid w:val="00F75846"/>
    <w:rsid w:val="00F8477B"/>
    <w:rsid w:val="00F85F0E"/>
    <w:rsid w:val="00F872CF"/>
    <w:rsid w:val="00F95CF9"/>
    <w:rsid w:val="00F96C37"/>
    <w:rsid w:val="00FA2974"/>
    <w:rsid w:val="00FA46F4"/>
    <w:rsid w:val="00FB6654"/>
    <w:rsid w:val="00FC07A0"/>
    <w:rsid w:val="00FC10C4"/>
    <w:rsid w:val="00FD024D"/>
    <w:rsid w:val="00FE1056"/>
    <w:rsid w:val="00FE2D59"/>
    <w:rsid w:val="00FF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600F065"/>
  <w15:docId w15:val="{FA0C64ED-E3C0-44A3-848F-909B217B6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212121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0"/>
    <w:lsdException w:name="List Bullet 3" w:uiPriority="0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semiHidden/>
    <w:rsid w:val="0000785E"/>
    <w:pPr>
      <w:spacing w:line="288" w:lineRule="auto"/>
    </w:pPr>
    <w:rPr>
      <w:rFonts w:ascii="Arial" w:hAnsi="Arial"/>
      <w:color w:val="14283C"/>
      <w:sz w:val="28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4B5FA8"/>
    <w:pPr>
      <w:keepNext/>
      <w:keepLines/>
      <w:pageBreakBefore/>
      <w:numPr>
        <w:numId w:val="23"/>
      </w:numPr>
      <w:spacing w:before="480" w:after="480"/>
      <w:ind w:left="851" w:hanging="851"/>
      <w:outlineLvl w:val="0"/>
    </w:pPr>
    <w:rPr>
      <w:rFonts w:eastAsiaTheme="majorEastAsia" w:cstheme="majorBidi"/>
      <w:b/>
      <w:bCs/>
      <w:color w:val="203D5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4B5FA8"/>
    <w:pPr>
      <w:keepNext/>
      <w:keepLines/>
      <w:numPr>
        <w:ilvl w:val="1"/>
        <w:numId w:val="23"/>
      </w:numPr>
      <w:spacing w:before="200" w:after="0"/>
      <w:ind w:left="851" w:hanging="851"/>
      <w:outlineLvl w:val="1"/>
    </w:pPr>
    <w:rPr>
      <w:rFonts w:eastAsiaTheme="majorEastAsia" w:cstheme="majorBidi"/>
      <w:b/>
      <w:bCs/>
      <w:color w:val="76A240"/>
      <w:szCs w:val="26"/>
    </w:rPr>
  </w:style>
  <w:style w:type="paragraph" w:styleId="Heading3">
    <w:name w:val="heading 3"/>
    <w:basedOn w:val="Heading2"/>
    <w:next w:val="Normal"/>
    <w:link w:val="Heading3Char"/>
    <w:uiPriority w:val="9"/>
    <w:semiHidden/>
    <w:qFormat/>
    <w:rsid w:val="004B5FA8"/>
    <w:pPr>
      <w:numPr>
        <w:ilvl w:val="2"/>
      </w:numPr>
      <w:ind w:left="851" w:hanging="851"/>
      <w:outlineLvl w:val="2"/>
    </w:pPr>
    <w:rPr>
      <w:bCs w:val="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6842C7"/>
    <w:pPr>
      <w:keepNext/>
      <w:keepLines/>
      <w:numPr>
        <w:ilvl w:val="3"/>
        <w:numId w:val="23"/>
      </w:numPr>
      <w:spacing w:before="200" w:after="0"/>
      <w:ind w:left="1134" w:hanging="1134"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2D38BD"/>
    <w:pPr>
      <w:keepNext/>
      <w:keepLines/>
      <w:numPr>
        <w:ilvl w:val="4"/>
        <w:numId w:val="23"/>
      </w:numPr>
      <w:spacing w:before="200" w:after="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CC0"/>
    <w:pPr>
      <w:keepNext/>
      <w:keepLines/>
      <w:numPr>
        <w:ilvl w:val="5"/>
        <w:numId w:val="2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21C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CC0"/>
    <w:pPr>
      <w:keepNext/>
      <w:keepLines/>
      <w:numPr>
        <w:ilvl w:val="6"/>
        <w:numId w:val="2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CC0"/>
    <w:pPr>
      <w:keepNext/>
      <w:keepLines/>
      <w:numPr>
        <w:ilvl w:val="7"/>
        <w:numId w:val="2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CC0"/>
    <w:pPr>
      <w:keepNext/>
      <w:keepLines/>
      <w:numPr>
        <w:ilvl w:val="8"/>
        <w:numId w:val="2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0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24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A24797"/>
    <w:rPr>
      <w:rFonts w:ascii="Arial" w:eastAsiaTheme="majorEastAsia" w:hAnsi="Arial" w:cstheme="majorBidi"/>
      <w:b/>
      <w:bCs/>
      <w:color w:val="203D58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4797"/>
    <w:rPr>
      <w:rFonts w:ascii="Arial" w:eastAsiaTheme="majorEastAsia" w:hAnsi="Arial" w:cstheme="majorBidi"/>
      <w:b/>
      <w:bCs/>
      <w:color w:val="76A240"/>
      <w:sz w:val="28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9F36E8"/>
    <w:pPr>
      <w:spacing w:before="480" w:after="120" w:line="216" w:lineRule="auto"/>
      <w:ind w:right="2777"/>
      <w:contextualSpacing/>
    </w:pPr>
    <w:rPr>
      <w:rFonts w:eastAsiaTheme="majorEastAsia" w:cstheme="majorBidi"/>
      <w:b/>
      <w:bCs/>
      <w:spacing w:val="5"/>
      <w:kern w:val="28"/>
      <w:sz w:val="140"/>
      <w:szCs w:val="22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F36E8"/>
    <w:rPr>
      <w:rFonts w:ascii="Arial" w:eastAsiaTheme="majorEastAsia" w:hAnsi="Arial" w:cstheme="majorBidi"/>
      <w:b/>
      <w:bCs/>
      <w:color w:val="14283C"/>
      <w:spacing w:val="5"/>
      <w:kern w:val="28"/>
      <w:sz w:val="140"/>
      <w:szCs w:val="220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0318"/>
    <w:pPr>
      <w:numPr>
        <w:ilvl w:val="1"/>
      </w:numPr>
      <w:pBdr>
        <w:bottom w:val="single" w:sz="8" w:space="7" w:color="007CBA"/>
      </w:pBdr>
      <w:spacing w:before="120" w:after="120" w:line="240" w:lineRule="auto"/>
      <w:ind w:right="2918"/>
    </w:pPr>
    <w:rPr>
      <w:rFonts w:eastAsiaTheme="majorEastAsia" w:cstheme="majorBidi"/>
      <w:iCs/>
      <w:noProof/>
      <w:color w:val="007CBA"/>
      <w:sz w:val="86"/>
      <w:szCs w:val="86"/>
      <w:lang w:eastAsia="en-NZ"/>
    </w:rPr>
  </w:style>
  <w:style w:type="character" w:customStyle="1" w:styleId="SubtitleChar">
    <w:name w:val="Subtitle Char"/>
    <w:basedOn w:val="DefaultParagraphFont"/>
    <w:link w:val="Subtitle"/>
    <w:uiPriority w:val="11"/>
    <w:rsid w:val="00E30318"/>
    <w:rPr>
      <w:rFonts w:ascii="Arial" w:eastAsiaTheme="majorEastAsia" w:hAnsi="Arial" w:cstheme="majorBidi"/>
      <w:iCs/>
      <w:noProof/>
      <w:color w:val="007CBA"/>
      <w:sz w:val="86"/>
      <w:szCs w:val="86"/>
      <w:lang w:eastAsia="en-NZ"/>
    </w:rPr>
  </w:style>
  <w:style w:type="paragraph" w:customStyle="1" w:styleId="BodyHighlight">
    <w:name w:val="Body Highlight"/>
    <w:basedOn w:val="BodyText"/>
    <w:semiHidden/>
    <w:qFormat/>
    <w:rsid w:val="0084164B"/>
    <w:rPr>
      <w:b/>
    </w:rPr>
  </w:style>
  <w:style w:type="paragraph" w:styleId="ListBullet">
    <w:name w:val="List Bullet"/>
    <w:basedOn w:val="BodyText"/>
    <w:semiHidden/>
    <w:rsid w:val="006921D4"/>
    <w:pPr>
      <w:numPr>
        <w:numId w:val="36"/>
      </w:numPr>
      <w:spacing w:before="80" w:after="80" w:line="240" w:lineRule="atLeast"/>
    </w:pPr>
    <w:rPr>
      <w:rFonts w:eastAsia="Times New Roman" w:cs="Times New Roman"/>
      <w:szCs w:val="19"/>
      <w:lang w:eastAsia="en-AU"/>
    </w:rPr>
  </w:style>
  <w:style w:type="paragraph" w:styleId="BodyText">
    <w:name w:val="Body Text"/>
    <w:basedOn w:val="Normal"/>
    <w:link w:val="BodyTextChar"/>
    <w:qFormat/>
    <w:rsid w:val="009F36E8"/>
    <w:pPr>
      <w:spacing w:before="240" w:after="120"/>
      <w:ind w:left="57" w:right="2777"/>
    </w:pPr>
    <w:rPr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9F36E8"/>
    <w:rPr>
      <w:rFonts w:ascii="Arial" w:hAnsi="Arial"/>
      <w:color w:val="14283C"/>
      <w:sz w:val="32"/>
      <w:szCs w:val="24"/>
      <w:lang w:val="en-US"/>
    </w:rPr>
  </w:style>
  <w:style w:type="paragraph" w:styleId="ListBullet2">
    <w:name w:val="List Bullet 2"/>
    <w:basedOn w:val="ListBullet"/>
    <w:semiHidden/>
    <w:rsid w:val="00741B78"/>
    <w:pPr>
      <w:numPr>
        <w:ilvl w:val="1"/>
      </w:numPr>
    </w:pPr>
  </w:style>
  <w:style w:type="paragraph" w:styleId="ListBullet3">
    <w:name w:val="List Bullet 3"/>
    <w:basedOn w:val="ListBullet2"/>
    <w:semiHidden/>
    <w:rsid w:val="00741B78"/>
    <w:pPr>
      <w:numPr>
        <w:ilvl w:val="2"/>
      </w:numPr>
    </w:pPr>
  </w:style>
  <w:style w:type="paragraph" w:styleId="ListBullet4">
    <w:name w:val="List Bullet 4"/>
    <w:basedOn w:val="Normal"/>
    <w:semiHidden/>
    <w:rsid w:val="00741B78"/>
    <w:pPr>
      <w:numPr>
        <w:ilvl w:val="3"/>
        <w:numId w:val="36"/>
      </w:numPr>
      <w:spacing w:after="0" w:line="240" w:lineRule="auto"/>
    </w:pPr>
    <w:rPr>
      <w:rFonts w:eastAsia="Times New Roman" w:cs="Times New Roman"/>
      <w:color w:val="auto"/>
      <w:sz w:val="20"/>
      <w:szCs w:val="24"/>
      <w:lang w:eastAsia="en-AU"/>
    </w:rPr>
  </w:style>
  <w:style w:type="paragraph" w:styleId="ListBullet5">
    <w:name w:val="List Bullet 5"/>
    <w:basedOn w:val="Normal"/>
    <w:semiHidden/>
    <w:rsid w:val="00741B78"/>
    <w:pPr>
      <w:numPr>
        <w:ilvl w:val="4"/>
        <w:numId w:val="36"/>
      </w:numPr>
      <w:spacing w:after="0" w:line="240" w:lineRule="auto"/>
    </w:pPr>
    <w:rPr>
      <w:rFonts w:eastAsia="Times New Roman" w:cs="Times New Roman"/>
      <w:color w:val="auto"/>
      <w:sz w:val="20"/>
      <w:szCs w:val="24"/>
      <w:lang w:eastAsia="en-AU"/>
    </w:rPr>
  </w:style>
  <w:style w:type="paragraph" w:styleId="ListNumber">
    <w:name w:val="List Number"/>
    <w:basedOn w:val="BodyText"/>
    <w:link w:val="ListNumberChar"/>
    <w:semiHidden/>
    <w:rsid w:val="00B3422C"/>
    <w:pPr>
      <w:numPr>
        <w:numId w:val="37"/>
      </w:numPr>
      <w:spacing w:before="80" w:after="80" w:line="240" w:lineRule="atLeast"/>
      <w:ind w:left="964"/>
    </w:pPr>
    <w:rPr>
      <w:rFonts w:eastAsia="Times New Roman" w:cs="Times New Roman"/>
      <w:szCs w:val="19"/>
      <w:lang w:eastAsia="en-AU"/>
    </w:rPr>
  </w:style>
  <w:style w:type="character" w:customStyle="1" w:styleId="ListNumberChar">
    <w:name w:val="List Number Char"/>
    <w:basedOn w:val="DefaultParagraphFont"/>
    <w:link w:val="ListNumber"/>
    <w:semiHidden/>
    <w:rsid w:val="002B69D0"/>
    <w:rPr>
      <w:rFonts w:ascii="Arial" w:eastAsia="Times New Roman" w:hAnsi="Arial" w:cs="Times New Roman"/>
      <w:color w:val="14283C"/>
      <w:sz w:val="24"/>
      <w:szCs w:val="19"/>
      <w:lang w:val="en-US" w:eastAsia="en-AU"/>
    </w:rPr>
  </w:style>
  <w:style w:type="paragraph" w:styleId="ListNumber2">
    <w:name w:val="List Number 2"/>
    <w:basedOn w:val="ListNumber"/>
    <w:semiHidden/>
    <w:rsid w:val="00B3422C"/>
    <w:pPr>
      <w:numPr>
        <w:ilvl w:val="1"/>
      </w:numPr>
      <w:ind w:left="1531"/>
    </w:pPr>
  </w:style>
  <w:style w:type="paragraph" w:styleId="ListNumber3">
    <w:name w:val="List Number 3"/>
    <w:basedOn w:val="ListNumber2"/>
    <w:semiHidden/>
    <w:rsid w:val="00B3422C"/>
    <w:pPr>
      <w:numPr>
        <w:ilvl w:val="2"/>
      </w:numPr>
      <w:ind w:left="2098"/>
    </w:pPr>
  </w:style>
  <w:style w:type="paragraph" w:styleId="ListNumber4">
    <w:name w:val="List Number 4"/>
    <w:basedOn w:val="ListNumber3"/>
    <w:semiHidden/>
    <w:rsid w:val="00741B78"/>
    <w:pPr>
      <w:numPr>
        <w:ilvl w:val="3"/>
      </w:numPr>
    </w:pPr>
  </w:style>
  <w:style w:type="paragraph" w:styleId="ListNumber5">
    <w:name w:val="List Number 5"/>
    <w:basedOn w:val="ListNumber4"/>
    <w:semiHidden/>
    <w:rsid w:val="00741B78"/>
    <w:pPr>
      <w:numPr>
        <w:ilvl w:val="4"/>
      </w:numPr>
    </w:pPr>
  </w:style>
  <w:style w:type="paragraph" w:customStyle="1" w:styleId="DiskTextWhite">
    <w:name w:val="Disk Text White"/>
    <w:basedOn w:val="BodyText"/>
    <w:qFormat/>
    <w:rsid w:val="0000785E"/>
    <w:pPr>
      <w:spacing w:before="0" w:after="0" w:line="240" w:lineRule="auto"/>
      <w:ind w:left="0" w:right="0"/>
      <w:jc w:val="center"/>
    </w:pPr>
    <w:rPr>
      <w:b/>
      <w:caps/>
      <w:color w:val="FFFFFF"/>
      <w:sz w:val="4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4797"/>
    <w:rPr>
      <w:rFonts w:ascii="Arial" w:eastAsiaTheme="majorEastAsia" w:hAnsi="Arial" w:cstheme="majorBidi"/>
      <w:b/>
      <w:color w:val="76A240"/>
      <w:sz w:val="24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797"/>
    <w:rPr>
      <w:rFonts w:ascii="Arial" w:eastAsiaTheme="majorEastAsia" w:hAnsi="Arial" w:cstheme="majorBidi"/>
      <w:b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797"/>
    <w:rPr>
      <w:rFonts w:ascii="Arial" w:eastAsiaTheme="majorEastAsia" w:hAnsi="Arial" w:cstheme="majorBidi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CC0"/>
    <w:rPr>
      <w:rFonts w:asciiTheme="majorHAnsi" w:eastAsiaTheme="majorEastAsia" w:hAnsiTheme="majorHAnsi" w:cstheme="majorBidi"/>
      <w:i/>
      <w:iCs/>
      <w:color w:val="00121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C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CC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CC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85C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CC0"/>
    <w:rPr>
      <w:rFonts w:ascii="Arial" w:hAnsi="Arial"/>
      <w:color w:val="212121"/>
    </w:rPr>
  </w:style>
  <w:style w:type="paragraph" w:styleId="Footer">
    <w:name w:val="footer"/>
    <w:basedOn w:val="Normal"/>
    <w:link w:val="FooterChar"/>
    <w:uiPriority w:val="99"/>
    <w:unhideWhenUsed/>
    <w:rsid w:val="000A4EB2"/>
    <w:pPr>
      <w:tabs>
        <w:tab w:val="center" w:pos="4513"/>
        <w:tab w:val="right" w:pos="9026"/>
      </w:tabs>
      <w:spacing w:after="0" w:line="240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0A4EB2"/>
    <w:rPr>
      <w:rFonts w:ascii="Arial" w:hAnsi="Arial"/>
      <w:color w:val="14283C"/>
    </w:rPr>
  </w:style>
  <w:style w:type="paragraph" w:customStyle="1" w:styleId="CoverText">
    <w:name w:val="Cover Text"/>
    <w:basedOn w:val="BodyText"/>
    <w:semiHidden/>
    <w:qFormat/>
    <w:rsid w:val="00ED4125"/>
    <w:rPr>
      <w:color w:val="FFFFFF"/>
    </w:rPr>
  </w:style>
  <w:style w:type="character" w:styleId="FootnoteReference">
    <w:name w:val="footnote reference"/>
    <w:basedOn w:val="DefaultParagraphFont"/>
    <w:uiPriority w:val="99"/>
    <w:semiHidden/>
    <w:unhideWhenUsed/>
    <w:rsid w:val="006842C7"/>
    <w:rPr>
      <w:vertAlign w:val="superscript"/>
    </w:rPr>
  </w:style>
  <w:style w:type="table" w:styleId="TableGrid">
    <w:name w:val="Table Grid"/>
    <w:basedOn w:val="TableNormal"/>
    <w:uiPriority w:val="39"/>
    <w:rsid w:val="00741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qFormat/>
    <w:rsid w:val="00F872CF"/>
    <w:pPr>
      <w:spacing w:after="200" w:line="240" w:lineRule="auto"/>
    </w:pPr>
    <w:rPr>
      <w:b/>
      <w:bCs/>
      <w:color w:val="1594CA"/>
      <w:sz w:val="16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2F15A7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2F15A7"/>
    <w:rPr>
      <w:color w:val="007CBA" w:themeColor="hyperlink"/>
      <w:u w:val="single"/>
    </w:rPr>
  </w:style>
  <w:style w:type="paragraph" w:customStyle="1" w:styleId="TableBullet">
    <w:name w:val="Table Bullet"/>
    <w:basedOn w:val="ListBullet"/>
    <w:semiHidden/>
    <w:rsid w:val="006921D4"/>
    <w:pPr>
      <w:numPr>
        <w:numId w:val="38"/>
      </w:numPr>
      <w:spacing w:line="240" w:lineRule="auto"/>
    </w:pPr>
  </w:style>
  <w:style w:type="paragraph" w:customStyle="1" w:styleId="TableNumber">
    <w:name w:val="Table Number"/>
    <w:basedOn w:val="ListNumber"/>
    <w:semiHidden/>
    <w:rsid w:val="006921D4"/>
    <w:pPr>
      <w:numPr>
        <w:numId w:val="39"/>
      </w:numPr>
      <w:spacing w:line="240" w:lineRule="auto"/>
      <w:ind w:left="397" w:hanging="397"/>
    </w:pPr>
  </w:style>
  <w:style w:type="character" w:styleId="PlaceholderText">
    <w:name w:val="Placeholder Text"/>
    <w:basedOn w:val="DefaultParagraphFont"/>
    <w:uiPriority w:val="99"/>
    <w:semiHidden/>
    <w:rsid w:val="00AD110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42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COO\Community%20Services\PARKS%20AND%20RESERVES%20PKR\(PROJECTS%20-%20H+B%20OSMP%20Pilot\CONSULTATION%20AND%20ENGAGEMENT%200040\2nd%20round%20consultation%200117\Consultation%20material\A3%20Poster_HB%20gre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1EA19EAB3BB4A6E9E37B72A7449B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29201-48AF-4FF1-9C0E-80D92FB0AFC3}"/>
      </w:docPartPr>
      <w:docPartBody>
        <w:p w:rsidR="00030F08" w:rsidRDefault="00030F08">
          <w:pPr>
            <w:pStyle w:val="51EA19EAB3BB4A6E9E37B72A7449BF1B"/>
          </w:pPr>
          <w:r>
            <w:t>[Enter Text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 Bliss">
    <w:altName w:val="Times New Roman"/>
    <w:charset w:val="00"/>
    <w:family w:val="auto"/>
    <w:pitch w:val="variable"/>
    <w:sig w:usb0="A00000AF" w:usb1="40000048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F08"/>
    <w:rsid w:val="0003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1EA19EAB3BB4A6E9E37B72A7449BF1B">
    <w:name w:val="51EA19EAB3BB4A6E9E37B72A7449BF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uckland Council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12639"/>
      </a:accent1>
      <a:accent2>
        <a:srgbClr val="799900"/>
      </a:accent2>
      <a:accent3>
        <a:srgbClr val="E2231A"/>
      </a:accent3>
      <a:accent4>
        <a:srgbClr val="007CBA"/>
      </a:accent4>
      <a:accent5>
        <a:srgbClr val="F19120"/>
      </a:accent5>
      <a:accent6>
        <a:srgbClr val="86C6C6"/>
      </a:accent6>
      <a:hlink>
        <a:srgbClr val="007CBA"/>
      </a:hlink>
      <a:folHlink>
        <a:srgbClr val="954F72"/>
      </a:folHlink>
    </a:clrScheme>
    <a:fontScheme name="AC">
      <a:majorFont>
        <a:latin typeface="AC Bliss"/>
        <a:ea typeface=""/>
        <a:cs typeface=""/>
      </a:majorFont>
      <a:minorFont>
        <a:latin typeface="AC Blis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rtiary_x0020_Topic xmlns="1c596b0b-d7d8-4e42-8065-5624c03ba8ca" xsi:nil="true"/>
    <PrimaryTopic xmlns="1c596b0b-d7d8-4e42-8065-5624c03ba8ca">12</PrimaryTopic>
    <Comms_x0020_topic xmlns="a5922666-4887-4408-9720-8d7f56ac3693">8</Comms_x0020_topic>
    <mccDescription xmlns="1c596b0b-d7d8-4e42-8065-5624c03ba8ca" xsi:nil="true"/>
    <mccPageKeywords xmlns="1c596b0b-d7d8-4e42-8065-5624c03ba8ca">A3 Poster Template - Green</mccPageKeywords>
    <CouncilDepartment xmlns="1c596b0b-d7d8-4e42-8065-5624c03ba8ca" xsi:nil="true"/>
    <mccPriorityLevel xmlns="1c596b0b-d7d8-4e42-8065-5624c03ba8ca">C</mccPriorityLeve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mms forms and templates" ma:contentTypeID="0x0101007764669C90302143A46FDF0D64C3DD84010600334A4B202739554CAEB3C7973D8890BB" ma:contentTypeVersion="12" ma:contentTypeDescription="" ma:contentTypeScope="" ma:versionID="2f7d7701560541cd6f4d80b4e9adcb72">
  <xsd:schema xmlns:xsd="http://www.w3.org/2001/XMLSchema" xmlns:xs="http://www.w3.org/2001/XMLSchema" xmlns:p="http://schemas.microsoft.com/office/2006/metadata/properties" xmlns:ns2="1c596b0b-d7d8-4e42-8065-5624c03ba8ca" xmlns:ns3="a5922666-4887-4408-9720-8d7f56ac3693" targetNamespace="http://schemas.microsoft.com/office/2006/metadata/properties" ma:root="true" ma:fieldsID="4da035da1281461b5729d721506f0483" ns2:_="" ns3:_="">
    <xsd:import namespace="1c596b0b-d7d8-4e42-8065-5624c03ba8ca"/>
    <xsd:import namespace="a5922666-4887-4408-9720-8d7f56ac3693"/>
    <xsd:element name="properties">
      <xsd:complexType>
        <xsd:sequence>
          <xsd:element name="documentManagement">
            <xsd:complexType>
              <xsd:all>
                <xsd:element ref="ns2:mccDescription" minOccurs="0"/>
                <xsd:element ref="ns2:mccPageKeywords" minOccurs="0"/>
                <xsd:element ref="ns2:CouncilDepartment" minOccurs="0"/>
                <xsd:element ref="ns2:PrimaryTopic"/>
                <xsd:element ref="ns2:Tertiary_x0020_Topic" minOccurs="0"/>
                <xsd:element ref="ns3:Comms_x0020_topic" minOccurs="0"/>
                <xsd:element ref="ns2:mccPriorityLev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96b0b-d7d8-4e42-8065-5624c03ba8ca" elementFormDefault="qualified">
    <xsd:import namespace="http://schemas.microsoft.com/office/2006/documentManagement/types"/>
    <xsd:import namespace="http://schemas.microsoft.com/office/infopath/2007/PartnerControls"/>
    <xsd:element name="mccDescription" ma:index="2" nillable="true" ma:displayName="Description" ma:internalName="mccDescription" ma:readOnly="false">
      <xsd:simpleType>
        <xsd:restriction base="dms:Note">
          <xsd:maxLength value="255"/>
        </xsd:restriction>
      </xsd:simpleType>
    </xsd:element>
    <xsd:element name="mccPageKeywords" ma:index="3" nillable="true" ma:displayName="Keywords" ma:internalName="mccPageKeywords" ma:readOnly="false">
      <xsd:simpleType>
        <xsd:restriction base="dms:Note">
          <xsd:maxLength value="255"/>
        </xsd:restriction>
      </xsd:simpleType>
    </xsd:element>
    <xsd:element name="CouncilDepartment" ma:index="4" nillable="true" ma:displayName="Council Department" ma:list="{8aaf772f-5641-4368-8062-0e0bfdd73f1b}" ma:internalName="CouncilDepartment" ma:readOnly="false" ma:showField="Title" ma:web="1c596b0b-d7d8-4e42-8065-5624c03ba8ca">
      <xsd:simpleType>
        <xsd:restriction base="dms:Lookup"/>
      </xsd:simpleType>
    </xsd:element>
    <xsd:element name="PrimaryTopic" ma:index="5" ma:displayName="Primary Topic" ma:list="{41f0407e-88c3-4856-aef9-5ab20ee64877}" ma:internalName="PrimaryTopic" ma:showField="Title" ma:web="1c596b0b-d7d8-4e42-8065-5624c03ba8ca">
      <xsd:simpleType>
        <xsd:restriction base="dms:Lookup"/>
      </xsd:simpleType>
    </xsd:element>
    <xsd:element name="Tertiary_x0020_Topic" ma:index="7" nillable="true" ma:displayName="Tertiary Topic" ma:list="{d1234972-b304-46c6-bc29-fe3e60d9e878}" ma:internalName="Tertiary_x0020_Topic" ma:showField="Title" ma:web="1c596b0b-d7d8-4e42-8065-5624c03ba8ca">
      <xsd:simpleType>
        <xsd:restriction base="dms:Lookup"/>
      </xsd:simpleType>
    </xsd:element>
    <xsd:element name="mccPriorityLevel" ma:index="11" nillable="true" ma:displayName="Priority Level" ma:default="C" ma:format="Dropdown" ma:hidden="true" ma:internalName="mccPriorityLevel" ma:readOnly="false">
      <xsd:simpleType>
        <xsd:restriction base="dms:Choice">
          <xsd:enumeration value="A"/>
          <xsd:enumeration value="B"/>
          <xsd:enumeration value="C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22666-4887-4408-9720-8d7f56ac3693" elementFormDefault="qualified">
    <xsd:import namespace="http://schemas.microsoft.com/office/2006/documentManagement/types"/>
    <xsd:import namespace="http://schemas.microsoft.com/office/infopath/2007/PartnerControls"/>
    <xsd:element name="Comms_x0020_topic" ma:index="8" nillable="true" ma:displayName="Communications topic" ma:list="{62d854b8-0a1e-49a2-8236-31f1e4ffeef7}" ma:internalName="Comms_x0020_topic" ma:readOnly="false" ma:showField="Title" ma:web="a5922666-4887-4408-9720-8d7f56ac3693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 ma:readOnly="tru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FD33D-5F22-4C6C-B288-06EE73BA0E3B}">
  <ds:schemaRefs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a5922666-4887-4408-9720-8d7f56ac3693"/>
    <ds:schemaRef ds:uri="1c596b0b-d7d8-4e42-8065-5624c03ba8c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C1C7D5E-2B46-4242-988A-E8C0CAA4B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96b0b-d7d8-4e42-8065-5624c03ba8ca"/>
    <ds:schemaRef ds:uri="a5922666-4887-4408-9720-8d7f56ac36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177251-BB53-40FC-832E-4E78425810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F8F793-8CD0-470B-91F2-F1FE9A569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A3 Poster_HB green</Template>
  <TotalTime>2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Hibiscus&amp; Bays Local Parks Management Plan</vt:lpstr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Hibiscus&amp; Bays Local Parks Management Plan</dc:title>
  <dc:subject/>
  <dc:creator>Nicki Malone</dc:creator>
  <cp:keywords/>
  <cp:lastModifiedBy>Nicki Malone</cp:lastModifiedBy>
  <cp:revision>3</cp:revision>
  <cp:lastPrinted>2014-06-18T02:26:00Z</cp:lastPrinted>
  <dcterms:created xsi:type="dcterms:W3CDTF">2020-03-11T22:29:00Z</dcterms:created>
  <dcterms:modified xsi:type="dcterms:W3CDTF">2020-03-11T22:35:00Z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0x0101007764669C90302143A46FDF0D64C3DD84010600334A4B202739554CAEB3C7973D8890BB</vt:lpwstr>
  </property>
</Properties>
</file>